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0DA1" w:rsidR="00E2666D" w:rsidP="00EA0DA1" w:rsidRDefault="00DC12F3" w14:paraId="403D778D" w14:textId="25BD19F0">
      <w:pPr>
        <w:pStyle w:val="Heading1"/>
        <w:spacing w:after="120"/>
      </w:pPr>
      <w:r>
        <w:t xml:space="preserve">SCHOOLS </w:t>
      </w:r>
      <w:r w:rsidR="008269BC">
        <w:t>RESERVATION</w:t>
      </w:r>
      <w:r w:rsidRPr="00EA0DA1" w:rsidR="00D16FA6">
        <w:t xml:space="preserve"> FORM </w:t>
      </w:r>
    </w:p>
    <w:p w:rsidR="008D3991" w:rsidP="0095713F" w:rsidRDefault="00434EA2" w14:paraId="23D718B6" w14:textId="77777777">
      <w:r>
        <w:t xml:space="preserve">Please send the completed form to </w:t>
      </w:r>
      <w:hyperlink w:history="1" r:id="rId10">
        <w:r w:rsidRPr="00B34550">
          <w:rPr>
            <w:rStyle w:val="Hyperlink"/>
          </w:rPr>
          <w:t>derwent.hill@sunderland.gov.uk</w:t>
        </w:r>
      </w:hyperlink>
      <w:r>
        <w:t>.</w:t>
      </w:r>
      <w:r w:rsidRPr="0095713F" w:rsidR="0095713F">
        <w:t xml:space="preserve">  </w:t>
      </w:r>
    </w:p>
    <w:p w:rsidR="0095713F" w:rsidP="0095713F" w:rsidRDefault="0095713F" w14:paraId="403D778E" w14:textId="6F0860F1">
      <w:r w:rsidR="00882994">
        <w:rPr/>
        <w:t xml:space="preserve">We will </w:t>
      </w:r>
      <w:r w:rsidR="0079715D">
        <w:rPr/>
        <w:t>con</w:t>
      </w:r>
      <w:r w:rsidR="000E6634">
        <w:rPr/>
        <w:t>tact you to acknowledge your requested dates have been receive</w:t>
      </w:r>
      <w:r w:rsidR="008F6401">
        <w:rPr/>
        <w:t>d</w:t>
      </w:r>
      <w:r w:rsidR="00882994">
        <w:rPr/>
        <w:t>.</w:t>
      </w:r>
      <w:r w:rsidR="00882994">
        <w:rPr/>
        <w:t xml:space="preserve"> </w:t>
      </w:r>
      <w:r w:rsidR="00580B5E">
        <w:rPr/>
        <w:t xml:space="preserve">If </w:t>
      </w:r>
      <w:r w:rsidR="0095713F">
        <w:rPr/>
        <w:t>you do not hear from us</w:t>
      </w:r>
      <w:r w:rsidR="008F6401">
        <w:rPr/>
        <w:t xml:space="preserve"> within 2 </w:t>
      </w:r>
      <w:r w:rsidR="1DDFF11A">
        <w:rPr/>
        <w:t xml:space="preserve">weeks, please contact us </w:t>
      </w:r>
      <w:r w:rsidR="4046F103">
        <w:rPr/>
        <w:t xml:space="preserve">again </w:t>
      </w:r>
      <w:r w:rsidR="1DDFF11A">
        <w:rPr/>
        <w:t>to check that we have received your reservation form.</w:t>
      </w:r>
    </w:p>
    <w:p w:rsidR="00DF415C" w:rsidP="0095713F" w:rsidRDefault="00DF415C" w14:paraId="237ED3F6" w14:textId="45A4EF59">
      <w:r w:rsidR="710515B5">
        <w:rPr/>
        <w:t xml:space="preserve">Once the dates have been agreed we will </w:t>
      </w:r>
      <w:r w:rsidR="710515B5">
        <w:rPr/>
        <w:t>forward</w:t>
      </w:r>
      <w:r w:rsidR="710515B5">
        <w:rPr/>
        <w:t xml:space="preserve"> a contract. The booking is </w:t>
      </w:r>
      <w:r w:rsidRPr="7A2A12CA" w:rsidR="710515B5">
        <w:rPr>
          <w:b w:val="1"/>
          <w:bCs w:val="1"/>
        </w:rPr>
        <w:t xml:space="preserve">not </w:t>
      </w:r>
      <w:r w:rsidR="710515B5">
        <w:rPr/>
        <w:t>confirmed until the signed contract has been returned.</w:t>
      </w:r>
    </w:p>
    <w:p w:rsidR="00E21AAB" w:rsidRDefault="00E21AAB" w14:paraId="33B00C16" w14:textId="6BAAAA52">
      <w:pPr>
        <w:tabs>
          <w:tab w:val="left" w:pos="900"/>
          <w:tab w:val="left" w:pos="2700"/>
          <w:tab w:val="right" w:pos="9000"/>
        </w:tabs>
        <w:spacing w:before="120"/>
      </w:pPr>
      <w:r>
        <w:t xml:space="preserve">Name of </w:t>
      </w:r>
      <w:r>
        <w:t>School</w:t>
      </w:r>
      <w:r w:rsidR="000A5DED">
        <w:t xml:space="preserve"> </w:t>
      </w:r>
      <w:r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 w:rsidR="000A5DED">
        <w:rPr>
          <w:u w:val="single"/>
        </w:rPr>
        <w:t xml:space="preserve"> </w:t>
      </w:r>
      <w:r>
        <w:rPr>
          <w:u w:val="single"/>
        </w:rPr>
        <w:t xml:space="preserve">            </w:t>
      </w:r>
    </w:p>
    <w:p w:rsidRPr="00E21AAB" w:rsidR="0095713F" w:rsidP="00E21AAB" w:rsidRDefault="00D16FA6" w14:paraId="403D7790" w14:textId="644C44A7">
      <w:pPr>
        <w:tabs>
          <w:tab w:val="left" w:pos="900"/>
          <w:tab w:val="left" w:pos="2700"/>
          <w:tab w:val="right" w:pos="9000"/>
        </w:tabs>
        <w:spacing w:before="120"/>
        <w:rPr>
          <w:u w:val="single"/>
        </w:rPr>
      </w:pPr>
      <w:r>
        <w:t xml:space="preserve">Name of Course Organiser </w:t>
      </w:r>
      <w:r>
        <w:tab/>
      </w:r>
      <w:r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name="Text9" w:id="0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0"/>
      <w:r>
        <w:rPr>
          <w:u w:val="single"/>
        </w:rPr>
        <w:tab/>
      </w:r>
    </w:p>
    <w:p w:rsidR="00D16FA6" w:rsidRDefault="00D16FA6" w14:paraId="403D7791" w14:textId="77777777">
      <w:pPr>
        <w:tabs>
          <w:tab w:val="left" w:pos="900"/>
          <w:tab w:val="right" w:pos="9000"/>
        </w:tabs>
        <w:spacing w:before="120"/>
      </w:pPr>
      <w:r>
        <w:t xml:space="preserve">Email </w:t>
      </w:r>
      <w:r>
        <w:tab/>
      </w:r>
      <w:r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name="Text7" w:id="1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1"/>
      <w:r>
        <w:rPr>
          <w:u w:val="single"/>
        </w:rPr>
        <w:tab/>
      </w:r>
    </w:p>
    <w:p w:rsidR="00D16FA6" w:rsidRDefault="00D16FA6" w14:paraId="403D7792" w14:textId="77777777">
      <w:pPr>
        <w:tabs>
          <w:tab w:val="left" w:pos="900"/>
          <w:tab w:val="right" w:pos="9000"/>
        </w:tabs>
        <w:spacing w:before="120"/>
        <w:rPr>
          <w:u w:val="single"/>
        </w:rPr>
      </w:pPr>
      <w:r>
        <w:t xml:space="preserve">Phone </w:t>
      </w:r>
      <w:r>
        <w:tab/>
      </w:r>
      <w:r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name="Text8" w:id="2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2"/>
      <w:r>
        <w:rPr>
          <w:u w:val="single"/>
        </w:rPr>
        <w:tab/>
      </w:r>
    </w:p>
    <w:p w:rsidRPr="00785B58" w:rsidR="000A0F04" w:rsidRDefault="000A0F04" w14:paraId="403D7793" w14:textId="77777777">
      <w:pPr>
        <w:rPr>
          <w:sz w:val="16"/>
          <w:szCs w:val="16"/>
        </w:rPr>
      </w:pPr>
    </w:p>
    <w:tbl>
      <w:tblPr>
        <w:tblW w:w="524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236"/>
        <w:gridCol w:w="1558"/>
        <w:gridCol w:w="986"/>
        <w:gridCol w:w="831"/>
        <w:gridCol w:w="840"/>
        <w:gridCol w:w="1739"/>
        <w:gridCol w:w="1558"/>
      </w:tblGrid>
      <w:tr w:rsidR="00617777" w:rsidTr="7A2A12CA" w14:paraId="403D77B1" w14:textId="77777777">
        <w:trPr>
          <w:trHeight w:val="786"/>
        </w:trPr>
        <w:tc>
          <w:tcPr>
            <w:tcW w:w="1147" w:type="pct"/>
            <w:tcMar/>
          </w:tcPr>
          <w:p w:rsidR="00617777" w:rsidP="00E06F63" w:rsidRDefault="00C77F35" w14:paraId="403D77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Course type</w:t>
            </w:r>
          </w:p>
          <w:p w:rsidR="00617777" w:rsidP="00E06F63" w:rsidRDefault="00617777" w14:paraId="403D7795" w14:textId="77777777">
            <w:pPr>
              <w:rPr>
                <w:bCs/>
              </w:rPr>
            </w:pPr>
          </w:p>
          <w:p w:rsidR="00C77F35" w:rsidP="00E06F63" w:rsidRDefault="00C77F35" w14:paraId="403D7796" w14:textId="77777777">
            <w:pPr>
              <w:rPr>
                <w:bCs/>
              </w:rPr>
            </w:pPr>
            <w:r>
              <w:rPr>
                <w:bCs/>
              </w:rPr>
              <w:t>Discover</w:t>
            </w:r>
          </w:p>
          <w:p w:rsidR="00C77F35" w:rsidP="00E06F63" w:rsidRDefault="00C77F35" w14:paraId="403D7797" w14:textId="77777777">
            <w:pPr>
              <w:rPr>
                <w:bCs/>
              </w:rPr>
            </w:pPr>
            <w:r>
              <w:rPr>
                <w:bCs/>
              </w:rPr>
              <w:t>Explore</w:t>
            </w:r>
          </w:p>
          <w:p w:rsidR="00C77F35" w:rsidP="00E06F63" w:rsidRDefault="00C77F35" w14:paraId="403D7799" w14:textId="47AD6822">
            <w:pPr>
              <w:rPr>
                <w:bCs/>
              </w:rPr>
            </w:pPr>
            <w:r>
              <w:rPr>
                <w:bCs/>
              </w:rPr>
              <w:t>Challenge</w:t>
            </w:r>
          </w:p>
          <w:p w:rsidR="00C77F35" w:rsidP="00E06F63" w:rsidRDefault="00C77F35" w14:paraId="403D779A" w14:textId="77777777">
            <w:pPr>
              <w:rPr>
                <w:bCs/>
              </w:rPr>
            </w:pPr>
            <w:r>
              <w:rPr>
                <w:bCs/>
              </w:rPr>
              <w:t>GCSE PE</w:t>
            </w:r>
          </w:p>
          <w:p w:rsidR="009D671F" w:rsidP="00E06F63" w:rsidRDefault="009D671F" w14:paraId="16D6E817" w14:textId="1BC1AFE4">
            <w:pPr>
              <w:rPr>
                <w:bCs/>
              </w:rPr>
            </w:pPr>
            <w:r>
              <w:rPr>
                <w:bCs/>
              </w:rPr>
              <w:t>6</w:t>
            </w:r>
            <w:r w:rsidRPr="009D671F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Form Leadership</w:t>
            </w:r>
          </w:p>
          <w:p w:rsidR="00C77F35" w:rsidP="00E06F63" w:rsidRDefault="00C77F35" w14:paraId="403D779B" w14:textId="77777777">
            <w:pPr>
              <w:rPr>
                <w:bCs/>
              </w:rPr>
            </w:pPr>
            <w:r>
              <w:rPr>
                <w:bCs/>
              </w:rPr>
              <w:t>Activity Weekend</w:t>
            </w:r>
          </w:p>
          <w:p w:rsidRPr="009C4FFF" w:rsidR="00C77F35" w:rsidP="00E06F63" w:rsidRDefault="00C77F35" w14:paraId="403D779C" w14:textId="70856F81">
            <w:pPr>
              <w:rPr>
                <w:bCs/>
              </w:rPr>
            </w:pPr>
            <w:r>
              <w:rPr>
                <w:bCs/>
              </w:rPr>
              <w:t xml:space="preserve">Custom </w:t>
            </w:r>
          </w:p>
        </w:tc>
        <w:tc>
          <w:tcPr>
            <w:tcW w:w="799" w:type="pct"/>
            <w:tcMar/>
          </w:tcPr>
          <w:p w:rsidR="00617777" w:rsidRDefault="00617777" w14:paraId="403D779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Course length </w:t>
            </w:r>
          </w:p>
          <w:p w:rsidR="007A0C69" w:rsidRDefault="007A0C69" w14:paraId="4AEBA012" w14:textId="77777777">
            <w:pPr>
              <w:rPr>
                <w:b/>
                <w:bCs/>
              </w:rPr>
            </w:pPr>
          </w:p>
          <w:p w:rsidRPr="00C77F35" w:rsidR="00617777" w:rsidRDefault="00C77F35" w14:paraId="403D77A0" w14:textId="5FAA2C1F">
            <w:pPr>
              <w:rPr>
                <w:bCs/>
              </w:rPr>
            </w:pPr>
            <w:r w:rsidRPr="00C77F35">
              <w:rPr>
                <w:bCs/>
              </w:rPr>
              <w:t>Week</w:t>
            </w:r>
          </w:p>
          <w:p w:rsidR="006335FB" w:rsidRDefault="00D43D11" w14:paraId="014D15E3" w14:textId="35BAA9DF">
            <w:pPr>
              <w:rPr>
                <w:bCs/>
              </w:rPr>
            </w:pPr>
            <w:r>
              <w:rPr>
                <w:bCs/>
              </w:rPr>
              <w:t xml:space="preserve">Half </w:t>
            </w:r>
            <w:r w:rsidR="00F1147B">
              <w:rPr>
                <w:bCs/>
              </w:rPr>
              <w:t>Week</w:t>
            </w:r>
          </w:p>
          <w:p w:rsidR="006335FB" w:rsidRDefault="00C77F35" w14:paraId="240993E9" w14:textId="77777777">
            <w:pPr>
              <w:rPr>
                <w:bCs/>
              </w:rPr>
            </w:pPr>
            <w:r w:rsidRPr="00C77F35">
              <w:rPr>
                <w:bCs/>
              </w:rPr>
              <w:t>Weekend</w:t>
            </w:r>
          </w:p>
          <w:p w:rsidR="006335FB" w:rsidRDefault="006335FB" w14:paraId="1A77FE6C" w14:textId="77777777">
            <w:pPr>
              <w:rPr>
                <w:bCs/>
                <w:i/>
              </w:rPr>
            </w:pPr>
          </w:p>
          <w:p w:rsidRPr="006335FB" w:rsidR="00C77F35" w:rsidRDefault="00C77F35" w14:paraId="403D77A2" w14:textId="4A13921C">
            <w:pPr>
              <w:rPr>
                <w:bCs/>
              </w:rPr>
            </w:pPr>
          </w:p>
        </w:tc>
        <w:tc>
          <w:tcPr>
            <w:tcW w:w="506" w:type="pct"/>
            <w:tcMar/>
          </w:tcPr>
          <w:p w:rsidR="00617777" w:rsidRDefault="00617777" w14:paraId="403D77A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  <w:p w:rsidR="00617777" w:rsidRDefault="00617777" w14:paraId="403D77A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pupils</w:t>
            </w:r>
          </w:p>
        </w:tc>
        <w:tc>
          <w:tcPr>
            <w:tcW w:w="426" w:type="pct"/>
            <w:tcMar/>
          </w:tcPr>
          <w:p w:rsidR="00617777" w:rsidRDefault="00617777" w14:paraId="403D77A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No. staff</w:t>
            </w:r>
          </w:p>
        </w:tc>
        <w:tc>
          <w:tcPr>
            <w:tcW w:w="431" w:type="pct"/>
            <w:tcMar/>
          </w:tcPr>
          <w:p w:rsidR="00617777" w:rsidRDefault="00617777" w14:paraId="403D77A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Year group</w:t>
            </w:r>
          </w:p>
        </w:tc>
        <w:tc>
          <w:tcPr>
            <w:tcW w:w="892" w:type="pct"/>
            <w:tcMar/>
          </w:tcPr>
          <w:p w:rsidR="00C77F35" w:rsidRDefault="00C77F35" w14:paraId="403D77A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Dates</w:t>
            </w:r>
          </w:p>
          <w:p w:rsidRPr="00CC4E56" w:rsidR="00617777" w:rsidP="00C77F35" w:rsidRDefault="003203F2" w14:paraId="403D77AA" w14:textId="07C315FD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(Please </w:t>
            </w:r>
            <w:r w:rsidR="00924000">
              <w:rPr>
                <w:bCs/>
                <w:i/>
              </w:rPr>
              <w:t>s</w:t>
            </w:r>
            <w:r w:rsidRPr="00C77F35" w:rsidR="00617777">
              <w:rPr>
                <w:bCs/>
                <w:i/>
              </w:rPr>
              <w:t xml:space="preserve">tate </w:t>
            </w:r>
            <w:r w:rsidR="00CC4E56">
              <w:rPr>
                <w:bCs/>
                <w:i/>
              </w:rPr>
              <w:t xml:space="preserve">preferred </w:t>
            </w:r>
            <w:r>
              <w:rPr>
                <w:bCs/>
                <w:i/>
              </w:rPr>
              <w:t>dates or months)</w:t>
            </w:r>
          </w:p>
        </w:tc>
        <w:tc>
          <w:tcPr>
            <w:tcW w:w="799" w:type="pct"/>
            <w:tcMar/>
          </w:tcPr>
          <w:p w:rsidR="00C77F35" w:rsidP="00C77F35" w:rsidRDefault="00C77F35" w14:paraId="403D77AD" w14:textId="3677410F">
            <w:pPr>
              <w:rPr>
                <w:b/>
                <w:bCs/>
              </w:rPr>
            </w:pPr>
            <w:r>
              <w:rPr>
                <w:b/>
                <w:bCs/>
              </w:rPr>
              <w:t>Booking type</w:t>
            </w:r>
          </w:p>
          <w:p w:rsidRPr="007A0C69" w:rsidR="007A0C69" w:rsidP="00C77F35" w:rsidRDefault="007A0C69" w14:paraId="403B857F" w14:textId="77777777">
            <w:pPr>
              <w:rPr>
                <w:b/>
                <w:bCs/>
              </w:rPr>
            </w:pPr>
          </w:p>
          <w:p w:rsidR="00C77F35" w:rsidP="00C77F35" w:rsidRDefault="00C77F35" w14:paraId="403D77AE" w14:textId="77777777">
            <w:pPr>
              <w:rPr>
                <w:bCs/>
              </w:rPr>
            </w:pPr>
            <w:r w:rsidRPr="00C77F35">
              <w:rPr>
                <w:bCs/>
              </w:rPr>
              <w:t>Exclusive</w:t>
            </w:r>
          </w:p>
          <w:p w:rsidRPr="00C77F35" w:rsidR="007A0C69" w:rsidP="00C77F35" w:rsidRDefault="007A0C69" w14:paraId="78FA9CCC" w14:textId="77777777">
            <w:pPr>
              <w:rPr>
                <w:bCs/>
              </w:rPr>
            </w:pPr>
          </w:p>
          <w:p w:rsidR="00617777" w:rsidP="00C77F35" w:rsidRDefault="00C77F35" w14:paraId="403D77AF" w14:textId="77777777">
            <w:pPr>
              <w:rPr>
                <w:bCs/>
              </w:rPr>
            </w:pPr>
            <w:r w:rsidRPr="00C77F35">
              <w:rPr>
                <w:bCs/>
              </w:rPr>
              <w:t xml:space="preserve">Independent </w:t>
            </w:r>
          </w:p>
          <w:p w:rsidR="007A0C69" w:rsidP="00C77F35" w:rsidRDefault="007A0C69" w14:paraId="5475B83E" w14:textId="77777777">
            <w:pPr>
              <w:rPr>
                <w:bCs/>
              </w:rPr>
            </w:pPr>
          </w:p>
          <w:p w:rsidR="004449B1" w:rsidP="00C77F35" w:rsidRDefault="004449B1" w14:paraId="403D77B0" w14:textId="77777777">
            <w:pPr>
              <w:rPr>
                <w:b/>
                <w:bCs/>
              </w:rPr>
            </w:pPr>
            <w:r>
              <w:rPr>
                <w:bCs/>
              </w:rPr>
              <w:t>Joint</w:t>
            </w:r>
          </w:p>
        </w:tc>
      </w:tr>
      <w:tr w:rsidR="005414C8" w:rsidTr="7A2A12CA" w14:paraId="403D77BA" w14:textId="77777777">
        <w:trPr>
          <w:trHeight w:val="1172"/>
        </w:trPr>
        <w:tc>
          <w:tcPr>
            <w:tcW w:w="1147" w:type="pct"/>
            <w:tcMar/>
          </w:tcPr>
          <w:p w:rsidR="005414C8" w:rsidP="006B410C" w:rsidRDefault="005414C8" w14:paraId="403D77B3" w14:textId="77777777">
            <w:pPr>
              <w:spacing w:before="40"/>
              <w:rPr>
                <w:noProof/>
              </w:rPr>
            </w:pPr>
          </w:p>
        </w:tc>
        <w:tc>
          <w:tcPr>
            <w:tcW w:w="799" w:type="pct"/>
            <w:tcMar/>
          </w:tcPr>
          <w:p w:rsidR="005414C8" w:rsidP="00F31BA7" w:rsidRDefault="005414C8" w14:paraId="47D984CC" w14:textId="77777777">
            <w:pPr>
              <w:spacing w:before="6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5414C8" w:rsidP="00207F39" w:rsidRDefault="005414C8" w14:paraId="403D77B4" w14:textId="5AAD0324"/>
        </w:tc>
        <w:tc>
          <w:tcPr>
            <w:tcW w:w="506" w:type="pct"/>
            <w:tcMar/>
          </w:tcPr>
          <w:p w:rsidR="005414C8" w:rsidP="00F31BA7" w:rsidRDefault="005414C8" w14:paraId="50D96218" w14:textId="77777777">
            <w:pPr>
              <w:spacing w:before="6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name="Text16" w:id="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bookmarkEnd w:id="3"/>
          <w:p w:rsidR="005414C8" w:rsidP="00EA3F2A" w:rsidRDefault="005414C8" w14:paraId="403D77B5" w14:textId="3A5E7264"/>
        </w:tc>
        <w:tc>
          <w:tcPr>
            <w:tcW w:w="426" w:type="pct"/>
            <w:tcMar/>
          </w:tcPr>
          <w:p w:rsidR="005414C8" w:rsidP="00F31BA7" w:rsidRDefault="005414C8" w14:paraId="403D77B6" w14:textId="4D89B0C5">
            <w:pPr>
              <w:spacing w:before="6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31" w:type="pct"/>
            <w:tcMar/>
          </w:tcPr>
          <w:p w:rsidR="005414C8" w:rsidP="00F31BA7" w:rsidRDefault="005414C8" w14:paraId="403D77B7" w14:textId="39753065">
            <w:pPr>
              <w:spacing w:before="6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892" w:type="pct"/>
            <w:tcMar/>
          </w:tcPr>
          <w:p w:rsidR="005414C8" w:rsidP="00F31BA7" w:rsidRDefault="005414C8" w14:paraId="403D77B8" w14:textId="45C98ACA">
            <w:pPr>
              <w:spacing w:before="6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799" w:type="pct"/>
            <w:tcMar/>
          </w:tcPr>
          <w:p w:rsidR="005414C8" w:rsidP="007B4202" w:rsidRDefault="005414C8" w14:paraId="403D77B9" w14:textId="2F329FA2">
            <w:pPr>
              <w:spacing w:before="6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ab/>
            </w:r>
          </w:p>
        </w:tc>
      </w:tr>
    </w:tbl>
    <w:p w:rsidR="000750E3" w:rsidP="7A2A12CA" w:rsidRDefault="000750E3" w14:paraId="403D77C6" w14:textId="45A9A3B0">
      <w:pPr>
        <w:pStyle w:val="Normal"/>
        <w:tabs>
          <w:tab w:val="left" w:pos="7020"/>
        </w:tabs>
        <w:rPr>
          <w:sz w:val="16"/>
          <w:szCs w:val="16"/>
        </w:rPr>
      </w:pPr>
    </w:p>
    <w:p w:rsidR="00D16FA6" w:rsidP="00FD01A1" w:rsidRDefault="00924000" w14:paraId="403D77C7" w14:textId="539CAE7A">
      <w:pPr>
        <w:tabs>
          <w:tab w:val="left" w:pos="7020"/>
        </w:tabs>
      </w:pPr>
      <w:r>
        <w:rPr>
          <w:b/>
          <w:bCs/>
        </w:rPr>
        <w:t>D</w:t>
      </w:r>
      <w:r w:rsidR="00D16FA6">
        <w:rPr>
          <w:b/>
          <w:bCs/>
        </w:rPr>
        <w:t>ates</w:t>
      </w:r>
      <w:r w:rsidR="00420160">
        <w:rPr>
          <w:b/>
          <w:bCs/>
        </w:rPr>
        <w:t xml:space="preserve"> </w:t>
      </w:r>
      <w:r w:rsidR="00D83A75">
        <w:t>–</w:t>
      </w:r>
      <w:r w:rsidR="00D16FA6">
        <w:t xml:space="preserve"> </w:t>
      </w:r>
      <w:r w:rsidR="00D83A75">
        <w:t>We try to meet</w:t>
      </w:r>
      <w:r w:rsidR="00D16FA6">
        <w:t xml:space="preserve"> all </w:t>
      </w:r>
      <w:r w:rsidR="00C3681D">
        <w:t>requests,</w:t>
      </w:r>
      <w:r w:rsidR="00D16FA6">
        <w:t xml:space="preserve"> </w:t>
      </w:r>
      <w:r w:rsidR="00D83A75">
        <w:t xml:space="preserve">but our availability </w:t>
      </w:r>
      <w:r w:rsidR="00D16FA6">
        <w:t xml:space="preserve">is limited by the high demand for courses </w:t>
      </w:r>
      <w:r w:rsidR="00420160">
        <w:t>at certain times of year.</w:t>
      </w:r>
      <w:r w:rsidR="00D16FA6">
        <w:rPr>
          <w:sz w:val="20"/>
        </w:rPr>
        <w:t xml:space="preserve">  </w:t>
      </w:r>
      <w:r w:rsidR="00D16FA6">
        <w:t>If we cannot meet your specific requests, we will do our best to offer you a suitable alternative.</w:t>
      </w:r>
      <w:r w:rsidR="000774A7">
        <w:t xml:space="preserve">  Priority will be given to school</w:t>
      </w:r>
      <w:r w:rsidR="006E3943">
        <w:t>s making an Exclusive booking, and to two or three schools booking together to fill the Centre.</w:t>
      </w:r>
    </w:p>
    <w:p w:rsidRPr="003F5270" w:rsidR="00FD01A1" w:rsidP="00FD01A1" w:rsidRDefault="00FD01A1" w14:paraId="403D77C8" w14:textId="77777777">
      <w:pPr>
        <w:tabs>
          <w:tab w:val="left" w:pos="7020"/>
        </w:tabs>
        <w:rPr>
          <w:sz w:val="16"/>
          <w:szCs w:val="16"/>
        </w:rPr>
      </w:pPr>
    </w:p>
    <w:p w:rsidR="00372BE7" w:rsidP="00372BE7" w:rsidRDefault="00156A99" w14:paraId="403D77C9" w14:textId="77777777">
      <w:pPr>
        <w:tabs>
          <w:tab w:val="right" w:pos="4253"/>
          <w:tab w:val="left" w:pos="4820"/>
          <w:tab w:val="right" w:pos="9000"/>
        </w:tabs>
        <w:spacing w:before="120"/>
        <w:rPr>
          <w:szCs w:val="22"/>
        </w:rPr>
      </w:pPr>
      <w:r>
        <w:rPr>
          <w:szCs w:val="22"/>
        </w:rPr>
        <w:t>For a J</w:t>
      </w:r>
      <w:r w:rsidR="00363BEF">
        <w:rPr>
          <w:szCs w:val="22"/>
        </w:rPr>
        <w:t xml:space="preserve">oint booking </w:t>
      </w:r>
      <w:r w:rsidR="00372BE7">
        <w:rPr>
          <w:szCs w:val="22"/>
        </w:rPr>
        <w:t xml:space="preserve">please name </w:t>
      </w:r>
      <w:r>
        <w:rPr>
          <w:szCs w:val="22"/>
        </w:rPr>
        <w:t>the school(s) with which you have agreed to make this booking, and the name of the Course Organiser</w:t>
      </w:r>
      <w:r w:rsidR="00E12271">
        <w:rPr>
          <w:szCs w:val="22"/>
        </w:rPr>
        <w:t xml:space="preserve"> at that school.  Please ask them to send in their booking form at the same time as you send this one.</w:t>
      </w:r>
    </w:p>
    <w:p w:rsidR="00156A99" w:rsidP="00DC3931" w:rsidRDefault="00156A99" w14:paraId="403D77CA" w14:textId="77777777">
      <w:pPr>
        <w:tabs>
          <w:tab w:val="left" w:pos="4962"/>
          <w:tab w:val="right" w:pos="9071"/>
        </w:tabs>
        <w:spacing w:before="120"/>
      </w:pPr>
      <w:r w:rsidRPr="00156A99">
        <w:t xml:space="preserve">School 1: </w:t>
      </w:r>
      <w:r w:rsidRPr="00DC3931" w:rsidR="00372BE7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name="Text10" w:id="6"/>
      <w:r w:rsidRPr="00DC3931" w:rsidR="00372BE7">
        <w:rPr>
          <w:u w:val="single"/>
        </w:rPr>
        <w:instrText xml:space="preserve"> FORMTEXT </w:instrText>
      </w:r>
      <w:r w:rsidRPr="00DC3931" w:rsidR="00372BE7">
        <w:rPr>
          <w:u w:val="single"/>
        </w:rPr>
      </w:r>
      <w:r w:rsidRPr="00DC3931" w:rsidR="00372BE7">
        <w:rPr>
          <w:u w:val="single"/>
        </w:rPr>
        <w:fldChar w:fldCharType="separate"/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u w:val="single"/>
        </w:rPr>
        <w:fldChar w:fldCharType="end"/>
      </w:r>
      <w:bookmarkEnd w:id="6"/>
      <w:r w:rsidRPr="00DC3931" w:rsidR="00DC3931">
        <w:rPr>
          <w:u w:val="single"/>
        </w:rPr>
        <w:tab/>
      </w:r>
      <w:r>
        <w:t>Course Organiser</w:t>
      </w:r>
      <w:r w:rsidRPr="00156A99">
        <w:t xml:space="preserve">: </w:t>
      </w:r>
      <w:r w:rsidRPr="00DC3931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931">
        <w:rPr>
          <w:u w:val="single"/>
        </w:rPr>
        <w:instrText xml:space="preserve"> FORMTEXT </w:instrText>
      </w:r>
      <w:r w:rsidRPr="00DC3931">
        <w:rPr>
          <w:u w:val="single"/>
        </w:rPr>
      </w:r>
      <w:r w:rsidRPr="00DC3931">
        <w:rPr>
          <w:u w:val="single"/>
        </w:rPr>
        <w:fldChar w:fldCharType="separate"/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u w:val="single"/>
        </w:rPr>
        <w:fldChar w:fldCharType="end"/>
      </w:r>
      <w:r w:rsidR="00DC3931">
        <w:rPr>
          <w:u w:val="single"/>
        </w:rPr>
        <w:tab/>
      </w:r>
    </w:p>
    <w:p w:rsidRPr="00156A99" w:rsidR="00372BE7" w:rsidP="00DC3931" w:rsidRDefault="00156A99" w14:paraId="403D77CB" w14:textId="77777777">
      <w:pPr>
        <w:tabs>
          <w:tab w:val="left" w:pos="4962"/>
          <w:tab w:val="right" w:pos="9071"/>
        </w:tabs>
        <w:spacing w:before="120"/>
      </w:pPr>
      <w:r>
        <w:t xml:space="preserve">School 2: </w:t>
      </w:r>
      <w:r w:rsidRPr="00DC3931" w:rsidR="00372BE7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name="Text11" w:id="7"/>
      <w:r w:rsidRPr="00DC3931" w:rsidR="00372BE7">
        <w:rPr>
          <w:u w:val="single"/>
        </w:rPr>
        <w:instrText xml:space="preserve"> FORMTEXT </w:instrText>
      </w:r>
      <w:r w:rsidRPr="00DC3931" w:rsidR="00372BE7">
        <w:rPr>
          <w:u w:val="single"/>
        </w:rPr>
      </w:r>
      <w:r w:rsidRPr="00DC3931" w:rsidR="00372BE7">
        <w:rPr>
          <w:u w:val="single"/>
        </w:rPr>
        <w:fldChar w:fldCharType="separate"/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noProof/>
          <w:u w:val="single"/>
        </w:rPr>
        <w:t> </w:t>
      </w:r>
      <w:r w:rsidRPr="00DC3931" w:rsidR="00372BE7">
        <w:rPr>
          <w:u w:val="single"/>
        </w:rPr>
        <w:fldChar w:fldCharType="end"/>
      </w:r>
      <w:bookmarkEnd w:id="7"/>
      <w:r w:rsidRPr="00DC3931" w:rsidR="00DC3931">
        <w:rPr>
          <w:u w:val="single"/>
        </w:rPr>
        <w:tab/>
      </w:r>
      <w:r>
        <w:t>Course Organiser</w:t>
      </w:r>
      <w:r w:rsidRPr="00156A99">
        <w:t xml:space="preserve">: </w:t>
      </w:r>
      <w:r w:rsidRPr="00DC3931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931">
        <w:rPr>
          <w:u w:val="single"/>
        </w:rPr>
        <w:instrText xml:space="preserve"> FORMTEXT </w:instrText>
      </w:r>
      <w:r w:rsidRPr="00DC3931">
        <w:rPr>
          <w:u w:val="single"/>
        </w:rPr>
      </w:r>
      <w:r w:rsidRPr="00DC3931">
        <w:rPr>
          <w:u w:val="single"/>
        </w:rPr>
        <w:fldChar w:fldCharType="separate"/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noProof/>
          <w:u w:val="single"/>
        </w:rPr>
        <w:t> </w:t>
      </w:r>
      <w:r w:rsidRPr="00DC3931">
        <w:rPr>
          <w:u w:val="single"/>
        </w:rPr>
        <w:fldChar w:fldCharType="end"/>
      </w:r>
      <w:r w:rsidR="00DC3931">
        <w:rPr>
          <w:u w:val="single"/>
        </w:rPr>
        <w:tab/>
      </w:r>
    </w:p>
    <w:p w:rsidR="00F14966" w:rsidP="003F5270" w:rsidRDefault="00F14966" w14:paraId="403D77CC" w14:textId="77777777">
      <w:pPr>
        <w:tabs>
          <w:tab w:val="left" w:pos="7020"/>
        </w:tabs>
        <w:rPr>
          <w:sz w:val="16"/>
          <w:szCs w:val="16"/>
        </w:rPr>
      </w:pPr>
    </w:p>
    <w:p w:rsidRPr="003F5270" w:rsidR="00850134" w:rsidP="003F5270" w:rsidRDefault="00850134" w14:paraId="32CA9338" w14:textId="77777777">
      <w:pPr>
        <w:tabs>
          <w:tab w:val="left" w:pos="7020"/>
        </w:tabs>
        <w:rPr>
          <w:sz w:val="16"/>
          <w:szCs w:val="16"/>
        </w:rPr>
      </w:pPr>
    </w:p>
    <w:p w:rsidR="00D16FA6" w:rsidRDefault="00D16FA6" w14:paraId="403D77CD" w14:textId="77777777">
      <w:pPr>
        <w:rPr>
          <w:b/>
          <w:bCs/>
        </w:rPr>
      </w:pPr>
      <w:r>
        <w:rPr>
          <w:b/>
          <w:bCs/>
        </w:rPr>
        <w:t>Further information</w:t>
      </w:r>
    </w:p>
    <w:p w:rsidR="00A563F0" w:rsidRDefault="00A563F0" w14:paraId="09C62A46" w14:textId="51448DC5">
      <w:r w:rsidR="00D16FA6">
        <w:rPr/>
        <w:t>Please tell us a</w:t>
      </w:r>
      <w:r w:rsidR="000943D1">
        <w:rPr/>
        <w:t>nything</w:t>
      </w:r>
      <w:r w:rsidR="00D16FA6">
        <w:rPr/>
        <w:t xml:space="preserve"> </w:t>
      </w:r>
      <w:r w:rsidR="000943D1">
        <w:rPr/>
        <w:t>that</w:t>
      </w:r>
      <w:r w:rsidR="00D16FA6">
        <w:rPr/>
        <w:t xml:space="preserve"> may affe</w:t>
      </w:r>
      <w:r w:rsidR="00C65DC6">
        <w:rPr/>
        <w:t>ct your booking e</w:t>
      </w:r>
      <w:r w:rsidR="000943D1">
        <w:rPr/>
        <w:t xml:space="preserve">.g. a </w:t>
      </w:r>
      <w:r w:rsidR="00F14966">
        <w:rPr/>
        <w:t>wheelchair user</w:t>
      </w:r>
      <w:r w:rsidR="00DD0452">
        <w:rPr/>
        <w:t xml:space="preserve"> or pupil</w:t>
      </w:r>
      <w:r w:rsidR="00507543">
        <w:rPr/>
        <w:t xml:space="preserve"> with </w:t>
      </w:r>
      <w:r w:rsidR="004B0578">
        <w:rPr/>
        <w:t>additional</w:t>
      </w:r>
      <w:r w:rsidR="004B0578">
        <w:rPr/>
        <w:t xml:space="preserve"> complex needs</w:t>
      </w:r>
      <w:r w:rsidR="00224A3C">
        <w:rPr/>
        <w:t xml:space="preserve"> </w:t>
      </w:r>
      <w:r w:rsidR="002D6DBC">
        <w:rPr/>
        <w:t xml:space="preserve">or </w:t>
      </w:r>
      <w:r w:rsidR="00224A3C">
        <w:rPr/>
        <w:t>where ‘</w:t>
      </w:r>
      <w:r w:rsidR="004B0578">
        <w:rPr/>
        <w:t>custom’</w:t>
      </w:r>
      <w:r w:rsidR="00224A3C">
        <w:rPr/>
        <w:t xml:space="preserve"> has been chosen as </w:t>
      </w:r>
      <w:r w:rsidR="004B0578">
        <w:rPr/>
        <w:t xml:space="preserve">the </w:t>
      </w:r>
      <w:r w:rsidR="00224A3C">
        <w:rPr/>
        <w:t>type of course</w:t>
      </w:r>
      <w:r w:rsidR="002D6DBC">
        <w:rPr/>
        <w:t>.</w:t>
      </w:r>
    </w:p>
    <w:tbl>
      <w:tblPr>
        <w:tblW w:w="502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335"/>
      </w:tblGrid>
      <w:tr w:rsidR="00D16FA6" w:rsidTr="7A2A12CA" w14:paraId="403D77D8" w14:textId="77777777">
        <w:trPr>
          <w:trHeight w:val="633"/>
        </w:trPr>
        <w:tc>
          <w:tcPr>
            <w:tcW w:w="5000" w:type="pct"/>
            <w:tcMar/>
          </w:tcPr>
          <w:p w:rsidR="00CB4488" w:rsidRDefault="00D16FA6" w14:paraId="403D77D1" w14:textId="1C734083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  <w:p w:rsidR="00CB4488" w:rsidP="7A2A12CA" w:rsidRDefault="00CB4488" w14:paraId="403D77D6" w14:textId="1384A547">
            <w:pPr>
              <w:pStyle w:val="Normal"/>
            </w:pPr>
          </w:p>
          <w:p w:rsidR="7A2A12CA" w:rsidP="7A2A12CA" w:rsidRDefault="7A2A12CA" w14:paraId="176F3033" w14:textId="0EA6E80D">
            <w:pPr>
              <w:pStyle w:val="Normal"/>
            </w:pPr>
          </w:p>
          <w:p w:rsidR="00CB4488" w:rsidRDefault="00CB4488" w14:paraId="403D77D7" w14:textId="77777777"/>
        </w:tc>
      </w:tr>
    </w:tbl>
    <w:p w:rsidR="00680E3C" w:rsidRDefault="00680E3C" w14:paraId="6E6607A4" w14:textId="77777777"/>
    <w:p w:rsidR="00D16FA6" w:rsidRDefault="00D16FA6" w14:paraId="403D77DA" w14:textId="0C7E8FF9">
      <w:r>
        <w:t xml:space="preserve">I confirm </w:t>
      </w:r>
      <w:r w:rsidR="00F5381C">
        <w:t xml:space="preserve">that </w:t>
      </w:r>
      <w:r>
        <w:t xml:space="preserve">the Head Teacher </w:t>
      </w:r>
      <w:r w:rsidR="00F5381C">
        <w:t xml:space="preserve">has </w:t>
      </w:r>
      <w:r>
        <w:t>agree</w:t>
      </w:r>
      <w:r w:rsidR="00F5381C">
        <w:t>d</w:t>
      </w:r>
      <w:r>
        <w:t xml:space="preserve"> to this request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name="Check1" w:id="9"/>
      <w:r>
        <w:instrText xml:space="preserve"> FORMCHECKBOX </w:instrText>
      </w:r>
      <w:r>
        <w:fldChar w:fldCharType="separate"/>
      </w:r>
      <w:r>
        <w:fldChar w:fldCharType="end"/>
      </w:r>
      <w:bookmarkEnd w:id="9"/>
    </w:p>
    <w:p w:rsidR="00A563F0" w:rsidP="7A2A12CA" w:rsidRDefault="00A563F0" w14:paraId="05FF64E8" w14:textId="0F9DCD70">
      <w:pPr>
        <w:pStyle w:val="Normal"/>
      </w:pPr>
    </w:p>
    <w:p w:rsidR="00D16FA6" w:rsidP="00CB24BE" w:rsidRDefault="007B4202" w14:paraId="403D77DB" w14:textId="6AE1C85B">
      <w:pPr>
        <w:tabs>
          <w:tab w:val="right" w:pos="2160"/>
        </w:tabs>
        <w:spacing w:before="120"/>
      </w:pPr>
      <w:r>
        <w:t>Signed:</w:t>
      </w:r>
      <w:r w:rsidRPr="00CB24BE" w:rsidR="00AE11DB">
        <w:rPr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CB24BE" w:rsidR="00AE11DB">
        <w:rPr>
          <w:u w:val="single"/>
        </w:rPr>
        <w:instrText xml:space="preserve"> FORMTEXT </w:instrText>
      </w:r>
      <w:r w:rsidRPr="00CB24BE" w:rsidR="00AE11DB">
        <w:rPr>
          <w:u w:val="single"/>
        </w:rPr>
      </w:r>
      <w:r w:rsidRPr="00CB24BE" w:rsidR="00AE11DB">
        <w:rPr>
          <w:u w:val="single"/>
        </w:rPr>
        <w:fldChar w:fldCharType="separate"/>
      </w:r>
      <w:r w:rsidRPr="00CB24BE" w:rsidR="00AE11DB">
        <w:rPr>
          <w:noProof/>
          <w:u w:val="single"/>
        </w:rPr>
        <w:t> </w:t>
      </w:r>
      <w:r w:rsidRPr="00CB24BE" w:rsidR="00AE11DB">
        <w:rPr>
          <w:noProof/>
          <w:u w:val="single"/>
        </w:rPr>
        <w:t> </w:t>
      </w:r>
      <w:r w:rsidRPr="00CB24BE" w:rsidR="00AE11DB">
        <w:rPr>
          <w:noProof/>
          <w:u w:val="single"/>
        </w:rPr>
        <w:t> </w:t>
      </w:r>
      <w:r w:rsidRPr="00CB24BE" w:rsidR="00AE11DB">
        <w:rPr>
          <w:noProof/>
          <w:u w:val="single"/>
        </w:rPr>
        <w:t> </w:t>
      </w:r>
      <w:r w:rsidRPr="00CB24BE" w:rsidR="00AE11DB">
        <w:rPr>
          <w:noProof/>
          <w:u w:val="single"/>
        </w:rPr>
        <w:t> </w:t>
      </w:r>
      <w:r w:rsidRPr="00CB24BE" w:rsidR="00AE11DB">
        <w:rPr>
          <w:u w:val="single"/>
        </w:rPr>
        <w:fldChar w:fldCharType="end"/>
      </w:r>
      <w:r w:rsidR="00AE11DB">
        <w:tab/>
      </w:r>
      <w:r w:rsidR="00AE11DB">
        <w:tab/>
      </w:r>
      <w:r w:rsidR="00AE11DB">
        <w:tab/>
      </w:r>
      <w:r w:rsidR="00AE11DB">
        <w:tab/>
      </w:r>
      <w:r w:rsidR="00AE11DB">
        <w:tab/>
      </w:r>
      <w:r w:rsidR="00CB24BE">
        <w:t>Date</w:t>
      </w:r>
      <w:r w:rsidR="00AE11DB">
        <w:t>:</w:t>
      </w:r>
      <w:r w:rsidRPr="00CB24BE" w:rsidR="00CB24BE">
        <w:rPr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name="Text23" w:id="10"/>
      <w:r w:rsidRPr="00CB24BE" w:rsidR="00CB24BE">
        <w:rPr>
          <w:u w:val="single"/>
        </w:rPr>
        <w:instrText xml:space="preserve"> FORMTEXT </w:instrText>
      </w:r>
      <w:r w:rsidRPr="00CB24BE" w:rsidR="00CB24BE">
        <w:rPr>
          <w:u w:val="single"/>
        </w:rPr>
      </w:r>
      <w:r w:rsidRPr="00CB24BE" w:rsidR="00CB24BE">
        <w:rPr>
          <w:u w:val="single"/>
        </w:rPr>
        <w:fldChar w:fldCharType="separate"/>
      </w:r>
      <w:r w:rsidRPr="00CB24BE" w:rsidR="00CB24BE">
        <w:rPr>
          <w:noProof/>
          <w:u w:val="single"/>
        </w:rPr>
        <w:t> </w:t>
      </w:r>
      <w:r w:rsidRPr="00CB24BE" w:rsidR="00CB24BE">
        <w:rPr>
          <w:noProof/>
          <w:u w:val="single"/>
        </w:rPr>
        <w:t> </w:t>
      </w:r>
      <w:r w:rsidRPr="00CB24BE" w:rsidR="00CB24BE">
        <w:rPr>
          <w:noProof/>
          <w:u w:val="single"/>
        </w:rPr>
        <w:t> </w:t>
      </w:r>
      <w:r w:rsidRPr="00CB24BE" w:rsidR="00CB24BE">
        <w:rPr>
          <w:noProof/>
          <w:u w:val="single"/>
        </w:rPr>
        <w:t> </w:t>
      </w:r>
      <w:r w:rsidRPr="00CB24BE" w:rsidR="00CB24BE">
        <w:rPr>
          <w:noProof/>
          <w:u w:val="single"/>
        </w:rPr>
        <w:t> </w:t>
      </w:r>
      <w:r w:rsidRPr="00CB24BE" w:rsidR="00CB24BE">
        <w:rPr>
          <w:u w:val="single"/>
        </w:rPr>
        <w:fldChar w:fldCharType="end"/>
      </w:r>
      <w:bookmarkEnd w:id="10"/>
      <w:r w:rsidR="00546E0A">
        <w:rPr>
          <w:u w:val="single"/>
        </w:rPr>
        <w:t xml:space="preserve">  </w:t>
      </w:r>
    </w:p>
    <w:sectPr w:rsidR="00D16FA6">
      <w:headerReference w:type="default" r:id="rId11"/>
      <w:pgSz w:w="11906" w:h="16838" w:orient="portrait"/>
      <w:pgMar w:top="1438" w:right="1134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11BF" w:rsidRDefault="005311BF" w14:paraId="4FA4F6C0" w14:textId="77777777">
      <w:r>
        <w:separator/>
      </w:r>
    </w:p>
  </w:endnote>
  <w:endnote w:type="continuationSeparator" w:id="0">
    <w:p w:rsidR="005311BF" w:rsidRDefault="005311BF" w14:paraId="0183EC9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11BF" w:rsidRDefault="005311BF" w14:paraId="0F5E1F65" w14:textId="77777777">
      <w:r>
        <w:separator/>
      </w:r>
    </w:p>
  </w:footnote>
  <w:footnote w:type="continuationSeparator" w:id="0">
    <w:p w:rsidR="005311BF" w:rsidRDefault="005311BF" w14:paraId="46CE407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525D7" w:rsidRDefault="006018D1" w14:paraId="403D77E0" w14:textId="77777777">
    <w:pPr>
      <w:pStyle w:val="Header"/>
    </w:pPr>
    <w:r>
      <w:rPr>
        <w:noProof/>
        <w:sz w:val="20"/>
        <w:lang w:eastAsia="en-GB"/>
      </w:rPr>
      <w:drawing>
        <wp:anchor distT="0" distB="0" distL="114300" distR="114300" simplePos="0" relativeHeight="251658240" behindDoc="0" locked="0" layoutInCell="1" allowOverlap="1" wp14:anchorId="403D77E1" wp14:editId="403D77E2">
          <wp:simplePos x="0" y="0"/>
          <wp:positionH relativeFrom="column">
            <wp:posOffset>-1143000</wp:posOffset>
          </wp:positionH>
          <wp:positionV relativeFrom="paragraph">
            <wp:posOffset>-513080</wp:posOffset>
          </wp:positionV>
          <wp:extent cx="7679055" cy="10858500"/>
          <wp:effectExtent l="0" t="0" r="0" b="0"/>
          <wp:wrapNone/>
          <wp:docPr id="2" name="Picture 2" descr="letterhead (temp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 (temp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9055" cy="1085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A7A24"/>
    <w:multiLevelType w:val="hybridMultilevel"/>
    <w:tmpl w:val="6F688A06"/>
    <w:lvl w:ilvl="0" w:tplc="8E1C507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513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63E"/>
    <w:rsid w:val="00023DBD"/>
    <w:rsid w:val="00035B39"/>
    <w:rsid w:val="00045DD2"/>
    <w:rsid w:val="00050AB7"/>
    <w:rsid w:val="00053802"/>
    <w:rsid w:val="000750E3"/>
    <w:rsid w:val="000774A7"/>
    <w:rsid w:val="00084EF9"/>
    <w:rsid w:val="000943D1"/>
    <w:rsid w:val="00094667"/>
    <w:rsid w:val="000A0F04"/>
    <w:rsid w:val="000A5DED"/>
    <w:rsid w:val="000A6835"/>
    <w:rsid w:val="000C7876"/>
    <w:rsid w:val="000D73DB"/>
    <w:rsid w:val="000E2686"/>
    <w:rsid w:val="000E57FD"/>
    <w:rsid w:val="000E6634"/>
    <w:rsid w:val="000F4E1E"/>
    <w:rsid w:val="00107300"/>
    <w:rsid w:val="00113527"/>
    <w:rsid w:val="0012077E"/>
    <w:rsid w:val="00122414"/>
    <w:rsid w:val="00140D8C"/>
    <w:rsid w:val="00156A99"/>
    <w:rsid w:val="0016407A"/>
    <w:rsid w:val="00174DCB"/>
    <w:rsid w:val="001769F2"/>
    <w:rsid w:val="001868B8"/>
    <w:rsid w:val="001A0ACF"/>
    <w:rsid w:val="001B19BC"/>
    <w:rsid w:val="001B36DE"/>
    <w:rsid w:val="001C6710"/>
    <w:rsid w:val="001D3E07"/>
    <w:rsid w:val="001D75BE"/>
    <w:rsid w:val="001E1B5E"/>
    <w:rsid w:val="002155F5"/>
    <w:rsid w:val="00224A3C"/>
    <w:rsid w:val="00263F19"/>
    <w:rsid w:val="0026528F"/>
    <w:rsid w:val="00272BCC"/>
    <w:rsid w:val="002D6DBC"/>
    <w:rsid w:val="002F5209"/>
    <w:rsid w:val="003203F2"/>
    <w:rsid w:val="00325300"/>
    <w:rsid w:val="00330379"/>
    <w:rsid w:val="00335B7A"/>
    <w:rsid w:val="00336148"/>
    <w:rsid w:val="00363BEF"/>
    <w:rsid w:val="00370C4D"/>
    <w:rsid w:val="00372BE7"/>
    <w:rsid w:val="003861D9"/>
    <w:rsid w:val="003B40F5"/>
    <w:rsid w:val="003B491A"/>
    <w:rsid w:val="003F0DD0"/>
    <w:rsid w:val="003F5270"/>
    <w:rsid w:val="003F7598"/>
    <w:rsid w:val="00420160"/>
    <w:rsid w:val="00421E49"/>
    <w:rsid w:val="00423555"/>
    <w:rsid w:val="00434EA2"/>
    <w:rsid w:val="00441A99"/>
    <w:rsid w:val="004449B1"/>
    <w:rsid w:val="00453EFF"/>
    <w:rsid w:val="00474D23"/>
    <w:rsid w:val="004855BC"/>
    <w:rsid w:val="004B0578"/>
    <w:rsid w:val="004C1C05"/>
    <w:rsid w:val="004D55D9"/>
    <w:rsid w:val="004F2C9A"/>
    <w:rsid w:val="004F3F04"/>
    <w:rsid w:val="004F66EC"/>
    <w:rsid w:val="00506EA9"/>
    <w:rsid w:val="00507543"/>
    <w:rsid w:val="00523D80"/>
    <w:rsid w:val="00530CEE"/>
    <w:rsid w:val="005311BF"/>
    <w:rsid w:val="00533C3B"/>
    <w:rsid w:val="00540593"/>
    <w:rsid w:val="005414C8"/>
    <w:rsid w:val="0054380B"/>
    <w:rsid w:val="00546E0A"/>
    <w:rsid w:val="00561B5B"/>
    <w:rsid w:val="00572390"/>
    <w:rsid w:val="00580B5E"/>
    <w:rsid w:val="00583557"/>
    <w:rsid w:val="005979A4"/>
    <w:rsid w:val="005C4EFC"/>
    <w:rsid w:val="005E1AEA"/>
    <w:rsid w:val="005E447D"/>
    <w:rsid w:val="006018D1"/>
    <w:rsid w:val="00617777"/>
    <w:rsid w:val="00621CC3"/>
    <w:rsid w:val="006335FB"/>
    <w:rsid w:val="0065675C"/>
    <w:rsid w:val="00656CD3"/>
    <w:rsid w:val="00680E3C"/>
    <w:rsid w:val="00693D37"/>
    <w:rsid w:val="00693EC7"/>
    <w:rsid w:val="0069792E"/>
    <w:rsid w:val="006B410C"/>
    <w:rsid w:val="006C1FAB"/>
    <w:rsid w:val="006E0D8C"/>
    <w:rsid w:val="006E3943"/>
    <w:rsid w:val="00720231"/>
    <w:rsid w:val="0073063E"/>
    <w:rsid w:val="00732CA4"/>
    <w:rsid w:val="00760D04"/>
    <w:rsid w:val="00775C0A"/>
    <w:rsid w:val="00785B58"/>
    <w:rsid w:val="007908D0"/>
    <w:rsid w:val="0079715D"/>
    <w:rsid w:val="00797F67"/>
    <w:rsid w:val="007A0C69"/>
    <w:rsid w:val="007A510A"/>
    <w:rsid w:val="007B4202"/>
    <w:rsid w:val="008102C4"/>
    <w:rsid w:val="00811054"/>
    <w:rsid w:val="00817BA9"/>
    <w:rsid w:val="008211D2"/>
    <w:rsid w:val="008269BC"/>
    <w:rsid w:val="00850126"/>
    <w:rsid w:val="00850134"/>
    <w:rsid w:val="008525D7"/>
    <w:rsid w:val="008529CD"/>
    <w:rsid w:val="00854F8D"/>
    <w:rsid w:val="00882994"/>
    <w:rsid w:val="00883D49"/>
    <w:rsid w:val="00884309"/>
    <w:rsid w:val="008900B4"/>
    <w:rsid w:val="00895DDA"/>
    <w:rsid w:val="008A31DC"/>
    <w:rsid w:val="008B4150"/>
    <w:rsid w:val="008B7560"/>
    <w:rsid w:val="008C4E14"/>
    <w:rsid w:val="008D258F"/>
    <w:rsid w:val="008D350C"/>
    <w:rsid w:val="008D3991"/>
    <w:rsid w:val="008E31C4"/>
    <w:rsid w:val="008F6401"/>
    <w:rsid w:val="009019D3"/>
    <w:rsid w:val="00903E9D"/>
    <w:rsid w:val="00924000"/>
    <w:rsid w:val="00931264"/>
    <w:rsid w:val="00932F54"/>
    <w:rsid w:val="009351CD"/>
    <w:rsid w:val="009535ED"/>
    <w:rsid w:val="009564FB"/>
    <w:rsid w:val="0095713F"/>
    <w:rsid w:val="00971291"/>
    <w:rsid w:val="0097151B"/>
    <w:rsid w:val="00973105"/>
    <w:rsid w:val="009A5BF4"/>
    <w:rsid w:val="009B5DB2"/>
    <w:rsid w:val="009B6A1E"/>
    <w:rsid w:val="009C4FFF"/>
    <w:rsid w:val="009D671F"/>
    <w:rsid w:val="009F0956"/>
    <w:rsid w:val="009F7E34"/>
    <w:rsid w:val="00A34D5F"/>
    <w:rsid w:val="00A4722C"/>
    <w:rsid w:val="00A563F0"/>
    <w:rsid w:val="00A81161"/>
    <w:rsid w:val="00AE11DB"/>
    <w:rsid w:val="00B02BBE"/>
    <w:rsid w:val="00B052C0"/>
    <w:rsid w:val="00B173E5"/>
    <w:rsid w:val="00B3076B"/>
    <w:rsid w:val="00B54108"/>
    <w:rsid w:val="00B5484E"/>
    <w:rsid w:val="00B6096C"/>
    <w:rsid w:val="00B75DE9"/>
    <w:rsid w:val="00BB7683"/>
    <w:rsid w:val="00C217EB"/>
    <w:rsid w:val="00C2287E"/>
    <w:rsid w:val="00C3220F"/>
    <w:rsid w:val="00C3681D"/>
    <w:rsid w:val="00C52391"/>
    <w:rsid w:val="00C65DC6"/>
    <w:rsid w:val="00C6692B"/>
    <w:rsid w:val="00C774EC"/>
    <w:rsid w:val="00C77F35"/>
    <w:rsid w:val="00CB1609"/>
    <w:rsid w:val="00CB24BE"/>
    <w:rsid w:val="00CB4488"/>
    <w:rsid w:val="00CC4E56"/>
    <w:rsid w:val="00CF249F"/>
    <w:rsid w:val="00D052A3"/>
    <w:rsid w:val="00D16FA6"/>
    <w:rsid w:val="00D43CFE"/>
    <w:rsid w:val="00D43D11"/>
    <w:rsid w:val="00D574CA"/>
    <w:rsid w:val="00D635DB"/>
    <w:rsid w:val="00D76321"/>
    <w:rsid w:val="00D83A75"/>
    <w:rsid w:val="00DA3887"/>
    <w:rsid w:val="00DC12F3"/>
    <w:rsid w:val="00DC3931"/>
    <w:rsid w:val="00DD0452"/>
    <w:rsid w:val="00DF1CF7"/>
    <w:rsid w:val="00DF415C"/>
    <w:rsid w:val="00DF4B42"/>
    <w:rsid w:val="00E06F63"/>
    <w:rsid w:val="00E12271"/>
    <w:rsid w:val="00E21AAB"/>
    <w:rsid w:val="00E2666D"/>
    <w:rsid w:val="00E304C4"/>
    <w:rsid w:val="00E73EAB"/>
    <w:rsid w:val="00E73F1B"/>
    <w:rsid w:val="00E771A5"/>
    <w:rsid w:val="00E84DD4"/>
    <w:rsid w:val="00E84EFA"/>
    <w:rsid w:val="00EA0DA1"/>
    <w:rsid w:val="00EB2FCA"/>
    <w:rsid w:val="00EC2234"/>
    <w:rsid w:val="00EC7CC3"/>
    <w:rsid w:val="00EF37D6"/>
    <w:rsid w:val="00F1147B"/>
    <w:rsid w:val="00F13A93"/>
    <w:rsid w:val="00F14966"/>
    <w:rsid w:val="00F31BA7"/>
    <w:rsid w:val="00F343D5"/>
    <w:rsid w:val="00F40722"/>
    <w:rsid w:val="00F5381C"/>
    <w:rsid w:val="00F5721E"/>
    <w:rsid w:val="00F718F0"/>
    <w:rsid w:val="00F74154"/>
    <w:rsid w:val="00F813DE"/>
    <w:rsid w:val="00F844D2"/>
    <w:rsid w:val="00FD01A1"/>
    <w:rsid w:val="00FE0F76"/>
    <w:rsid w:val="00FF1671"/>
    <w:rsid w:val="00FF57DA"/>
    <w:rsid w:val="1DDFF11A"/>
    <w:rsid w:val="3388F467"/>
    <w:rsid w:val="4046F103"/>
    <w:rsid w:val="4842B27B"/>
    <w:rsid w:val="4C55584E"/>
    <w:rsid w:val="4D5241AB"/>
    <w:rsid w:val="551C5687"/>
    <w:rsid w:val="640D8B6C"/>
    <w:rsid w:val="649D8F43"/>
    <w:rsid w:val="710515B5"/>
    <w:rsid w:val="79F245C9"/>
    <w:rsid w:val="7A2A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3D778D"/>
  <w15:docId w15:val="{FBC0B8E9-8A98-4015-B0FC-B8121F42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64" w:lineRule="auto"/>
      <w:outlineLvl w:val="0"/>
    </w:pPr>
    <w:rPr>
      <w:b/>
      <w:bCs/>
      <w:sz w:val="32"/>
      <w:szCs w:val="20"/>
    </w:rPr>
  </w:style>
  <w:style w:type="paragraph" w:styleId="Heading2">
    <w:name w:val="heading 2"/>
    <w:basedOn w:val="Normal"/>
    <w:next w:val="Normal"/>
    <w:qFormat/>
    <w:pPr>
      <w:keepNext/>
      <w:spacing w:line="264" w:lineRule="auto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A0DA1"/>
    <w:pPr>
      <w:keepNext/>
      <w:spacing w:after="120" w:line="264" w:lineRule="auto"/>
      <w:outlineLvl w:val="2"/>
    </w:pPr>
    <w:rPr>
      <w:rFonts w:cs="Arial"/>
      <w:b/>
      <w:bCs/>
      <w:sz w:val="24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erwentHillHeading2" w:customStyle="1">
    <w:name w:val="Derwent Hill Heading 2"/>
    <w:basedOn w:val="Normal"/>
    <w:next w:val="Normal"/>
    <w:rPr>
      <w:rFonts w:cs="Arial"/>
      <w:b/>
      <w:bCs/>
      <w:sz w:val="28"/>
    </w:rPr>
  </w:style>
  <w:style w:type="paragraph" w:styleId="BalloonText">
    <w:name w:val="Balloon Text"/>
    <w:basedOn w:val="Normal"/>
    <w:semiHidden/>
    <w:rsid w:val="001C6710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A3887"/>
    <w:rPr>
      <w:color w:val="800080"/>
      <w:u w:val="single"/>
    </w:rPr>
  </w:style>
  <w:style w:type="character" w:styleId="Hyperlink">
    <w:name w:val="Hyperlink"/>
    <w:rsid w:val="00F844D2"/>
    <w:rPr>
      <w:color w:val="0000FF"/>
      <w:u w:val="single"/>
    </w:rPr>
  </w:style>
  <w:style w:type="character" w:styleId="CommentReference">
    <w:name w:val="annotation reference"/>
    <w:semiHidden/>
    <w:rsid w:val="00272BCC"/>
    <w:rPr>
      <w:sz w:val="16"/>
      <w:szCs w:val="16"/>
    </w:rPr>
  </w:style>
  <w:style w:type="paragraph" w:styleId="CommentText">
    <w:name w:val="annotation text"/>
    <w:basedOn w:val="Normal"/>
    <w:semiHidden/>
    <w:rsid w:val="00272BC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72BCC"/>
    <w:rPr>
      <w:b/>
      <w:bCs/>
    </w:rPr>
  </w:style>
  <w:style w:type="paragraph" w:styleId="DocumentMap">
    <w:name w:val="Document Map"/>
    <w:basedOn w:val="Normal"/>
    <w:semiHidden/>
    <w:rsid w:val="00E73EA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evision">
    <w:name w:val="Revision"/>
    <w:hidden/>
    <w:uiPriority w:val="99"/>
    <w:semiHidden/>
    <w:rsid w:val="00617777"/>
    <w:rPr>
      <w:rFonts w:ascii="Arial" w:hAnsi="Arial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77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derwent.hill@sunderland.gov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ERWENT%20HILL\OPERATIONS\Course%20Admin\School%20&amp;%20Youth%20Groups\2012%20-%202013%20school%20&amp;%20youth%20bookings\Derwent%20Hill%20Schools%20Booking%20Request%20(2012-1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3796ce-7c0f-4a1a-ae4c-6eb95a3718b9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890FB4DEFB4458D949D41DB4101B0" ma:contentTypeVersion="19" ma:contentTypeDescription="Create a new document." ma:contentTypeScope="" ma:versionID="eb46c86ff928cd687cdaad2d8b46dc87">
  <xsd:schema xmlns:xsd="http://www.w3.org/2001/XMLSchema" xmlns:xs="http://www.w3.org/2001/XMLSchema" xmlns:p="http://schemas.microsoft.com/office/2006/metadata/properties" xmlns:ns2="df3796ce-7c0f-4a1a-ae4c-6eb95a3718b9" xmlns:ns3="f25deeca-256d-49db-938e-245f5516e02c" xmlns:ns4="0862de27-bf98-42c3-9af4-81ee2ef416fb" targetNamespace="http://schemas.microsoft.com/office/2006/metadata/properties" ma:root="true" ma:fieldsID="d16877c40359999797f005ccf2da9d35" ns2:_="" ns3:_="" ns4:_="">
    <xsd:import namespace="df3796ce-7c0f-4a1a-ae4c-6eb95a3718b9"/>
    <xsd:import namespace="f25deeca-256d-49db-938e-245f5516e02c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796ce-7c0f-4a1a-ae4c-6eb95a371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eeca-256d-49db-938e-245f5516e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3ab6380-08b2-404f-8566-0b67f9b9cd94}" ma:internalName="TaxCatchAll" ma:showField="CatchAllData" ma:web="f25deeca-256d-49db-938e-245f5516e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EF596-02D9-490E-B414-9D3B8C311111}">
  <ds:schemaRefs>
    <ds:schemaRef ds:uri="http://schemas.microsoft.com/office/2006/metadata/properties"/>
    <ds:schemaRef ds:uri="http://schemas.microsoft.com/office/infopath/2007/PartnerControls"/>
    <ds:schemaRef ds:uri="df3796ce-7c0f-4a1a-ae4c-6eb95a3718b9"/>
    <ds:schemaRef ds:uri="0862de27-bf98-42c3-9af4-81ee2ef416fb"/>
  </ds:schemaRefs>
</ds:datastoreItem>
</file>

<file path=customXml/itemProps2.xml><?xml version="1.0" encoding="utf-8"?>
<ds:datastoreItem xmlns:ds="http://schemas.openxmlformats.org/officeDocument/2006/customXml" ds:itemID="{586AFF68-9A6E-4040-BE97-A8B16AB0E2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E589F-930F-45FA-A548-9F4E180FFD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Derwent Hill Schools Booking Request (2012-13)</ap:Template>
  <ap:Application>Microsoft Word for the web</ap:Application>
  <ap:DocSecurity>0</ap:DocSecurity>
  <ap:ScaleCrop>false</ap:ScaleCrop>
  <ap:Company>Hemisphere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Recipient</dc:title>
  <dc:creator>janice.weatherill</dc:creator>
  <cp:lastModifiedBy>Jill Nixon</cp:lastModifiedBy>
  <cp:revision>20</cp:revision>
  <cp:lastPrinted>2008-11-04T13:35:00Z</cp:lastPrinted>
  <dcterms:created xsi:type="dcterms:W3CDTF">2026-05-27T13:42:00Z</dcterms:created>
  <dcterms:modified xsi:type="dcterms:W3CDTF">2026-05-28T10:41:47Z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1039204238</vt:i4>
  </property>
  <property fmtid="{D5CDD505-2E9C-101B-9397-08002B2CF9AE}" pid="3" name="_EmailSubject">
    <vt:lpwstr>Test form</vt:lpwstr>
  </property>
  <property fmtid="{D5CDD505-2E9C-101B-9397-08002B2CF9AE}" pid="4" name="_AuthorEmail">
    <vt:lpwstr>johnbarrett1@tiscali.co.uk</vt:lpwstr>
  </property>
  <property fmtid="{D5CDD505-2E9C-101B-9397-08002B2CF9AE}" pid="5" name="_AuthorEmailDisplayName">
    <vt:lpwstr>John Barrett</vt:lpwstr>
  </property>
  <property fmtid="{D5CDD505-2E9C-101B-9397-08002B2CF9AE}" pid="6" name="_ReviewingToolsShownOnce">
    <vt:lpwstr/>
  </property>
  <property fmtid="{D5CDD505-2E9C-101B-9397-08002B2CF9AE}" pid="7" name="ContentTypeId">
    <vt:lpwstr>0x010100883890FB4DEFB4458D949D41DB4101B0</vt:lpwstr>
  </property>
  <property fmtid="{D5CDD505-2E9C-101B-9397-08002B2CF9AE}" pid="8" name="MediaServiceImageTags">
    <vt:lpwstr/>
  </property>
</Properties>
</file>